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B73" w:rsidRPr="001728AB" w:rsidRDefault="00051B73" w:rsidP="001728AB">
      <w:pPr>
        <w:spacing w:after="0"/>
        <w:rPr>
          <w:rFonts w:ascii="Times New Roman" w:hAnsi="Times New Roman"/>
          <w:b/>
          <w:sz w:val="24"/>
          <w:szCs w:val="24"/>
        </w:rPr>
      </w:pPr>
      <w:r w:rsidRPr="001728AB">
        <w:rPr>
          <w:rFonts w:ascii="Times New Roman" w:hAnsi="Times New Roman"/>
          <w:b/>
          <w:bCs/>
          <w:sz w:val="24"/>
          <w:szCs w:val="24"/>
        </w:rPr>
        <w:t xml:space="preserve">Методика </w:t>
      </w:r>
      <w:r w:rsidRPr="001728AB">
        <w:rPr>
          <w:rFonts w:ascii="Times New Roman" w:hAnsi="Times New Roman"/>
          <w:b/>
          <w:sz w:val="24"/>
          <w:szCs w:val="24"/>
        </w:rPr>
        <w:t>подготовки учащихся к выполнению заданий с текстами, диаграммами и другими источниками географической информации. Климматограммы.</w:t>
      </w:r>
    </w:p>
    <w:p w:rsidR="00051B73" w:rsidRPr="001728AB" w:rsidRDefault="00051B73" w:rsidP="001728A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1B73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Климатограмма — д</w:t>
      </w:r>
      <w:r w:rsidRPr="00CD2C57">
        <w:rPr>
          <w:rFonts w:ascii="Times New Roman" w:hAnsi="Times New Roman"/>
          <w:sz w:val="24"/>
          <w:szCs w:val="24"/>
        </w:rPr>
        <w:t>иаграмма, демонстрирующая сочетания основных климатических параметров, характерных для данного природного явления, например, распространения определенного вида или рода организмов в пределах их ареала, либо комфортности географических условий</w:t>
      </w:r>
      <w:r>
        <w:rPr>
          <w:rFonts w:ascii="Times New Roman" w:hAnsi="Times New Roman"/>
          <w:sz w:val="24"/>
          <w:szCs w:val="24"/>
        </w:rPr>
        <w:t>.</w:t>
      </w:r>
    </w:p>
    <w:p w:rsidR="00051B73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школьном курсе географии – это </w:t>
      </w:r>
      <w:r w:rsidRPr="00CD2C57">
        <w:rPr>
          <w:rFonts w:ascii="Times New Roman" w:hAnsi="Times New Roman"/>
          <w:sz w:val="24"/>
          <w:szCs w:val="24"/>
        </w:rPr>
        <w:t>графическое изображение годового хода двух каких-либо элементов климата, обычно температуры и осадков.</w:t>
      </w:r>
    </w:p>
    <w:p w:rsidR="00051B73" w:rsidRDefault="00051B73" w:rsidP="00D1277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актуальных КИМ 2023 это задание 18.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1"/>
        <w:gridCol w:w="4890"/>
      </w:tblGrid>
      <w:tr w:rsidR="00051B73" w:rsidRPr="0092790B">
        <w:tc>
          <w:tcPr>
            <w:tcW w:w="4681" w:type="dxa"/>
          </w:tcPr>
          <w:p w:rsidR="00051B73" w:rsidRPr="0092790B" w:rsidRDefault="00051B73" w:rsidP="00BF7B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Контролируемые предметные результаты: сформированность умений использовать источники географической информации (картографические, статистические), необходимые для решения учебных задач</w:t>
            </w:r>
          </w:p>
          <w:p w:rsidR="00051B73" w:rsidRPr="0092790B" w:rsidRDefault="00051B73" w:rsidP="00BF7B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Уровень сложности: повышенный</w:t>
            </w:r>
          </w:p>
          <w:p w:rsidR="00051B73" w:rsidRPr="0092790B" w:rsidRDefault="00051B73" w:rsidP="00BF7B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Максимальное количество баллов: 1 балл</w:t>
            </w:r>
          </w:p>
          <w:p w:rsidR="00051B73" w:rsidRPr="0092790B" w:rsidRDefault="00051B73" w:rsidP="00BF7B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Примерное время на выполнение задания: 5 минут</w:t>
            </w:r>
          </w:p>
        </w:tc>
        <w:tc>
          <w:tcPr>
            <w:tcW w:w="4890" w:type="dxa"/>
          </w:tcPr>
          <w:p w:rsidR="00051B73" w:rsidRPr="0092790B" w:rsidRDefault="00051B73" w:rsidP="00BF7B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18. Проанализируйте климатограмму и определите, какой буквой на карте обозначен пункт, характеристики климата которого отражены в климатограмме.</w:t>
            </w:r>
          </w:p>
          <w:p w:rsidR="00051B73" w:rsidRPr="0092790B" w:rsidRDefault="00051B73" w:rsidP="00BF7B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1B73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</w:p>
    <w:p w:rsidR="00051B73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анализ климматогамм входит в КИМ Всероссийских проверочных работ 6 и 7 классов.</w:t>
      </w:r>
    </w:p>
    <w:p w:rsidR="00051B73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работу по анализу этого источника информации надо вести системно и регулярно.</w:t>
      </w: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данном случае представлен опыт Мерцаловой И.Н., учителя географии МБОУ СОШ №37 г. Орла (в редакции Корякиной Е.В., методиста отдела обществоведческих дисциплин)</w:t>
      </w: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>Составляем таблицу главных характеристик климатических поясов.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85"/>
        <w:gridCol w:w="1534"/>
        <w:gridCol w:w="1534"/>
        <w:gridCol w:w="2303"/>
        <w:gridCol w:w="1915"/>
      </w:tblGrid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Климатический пояс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Температура в январе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Температура в июле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 xml:space="preserve">Годовое количество осадков 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Время выпадения осадков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экваториальный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+ 24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+ 24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Очень много весь год, более 2000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Субэкваториальный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+ 24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+ 32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Очень много весь год, около 2000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летом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тропический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+24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+ 32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Менее 200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субтропический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Выше нуля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+ 32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Около 1500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зимой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умеренный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 xml:space="preserve">Ниже нуля   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+ 20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От 400 до 800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Субарктический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 xml:space="preserve">Ниже нуля   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Не выше +15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Около 500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летом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Арктический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 xml:space="preserve">Ниже нуля   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Не выше +10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Около 200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</w:tr>
    </w:tbl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>Работа с климатограммами жаркого пояса освещенности.</w:t>
      </w: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E306B8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.75pt;height:171.75pt;visibility:visible">
            <v:imagedata r:id="rId7" o:title=""/>
          </v:shape>
        </w:pict>
      </w: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 xml:space="preserve">Рассматриваем климатограммы, определяем и записываем: </w:t>
      </w:r>
    </w:p>
    <w:p w:rsidR="00051B73" w:rsidRPr="001728AB" w:rsidRDefault="00051B73" w:rsidP="001728AB">
      <w:pPr>
        <w:numPr>
          <w:ilvl w:val="0"/>
          <w:numId w:val="1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  <w:lang w:val="en-US"/>
        </w:rPr>
        <w:t xml:space="preserve">t </w:t>
      </w:r>
      <w:r w:rsidRPr="001728AB">
        <w:rPr>
          <w:rFonts w:ascii="Times New Roman" w:hAnsi="Times New Roman"/>
          <w:sz w:val="24"/>
          <w:szCs w:val="24"/>
        </w:rPr>
        <w:t>в январе;</w:t>
      </w:r>
    </w:p>
    <w:p w:rsidR="00051B73" w:rsidRPr="001728AB" w:rsidRDefault="00051B73" w:rsidP="001728AB">
      <w:pPr>
        <w:numPr>
          <w:ilvl w:val="0"/>
          <w:numId w:val="1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  <w:lang w:val="en-US"/>
        </w:rPr>
        <w:t xml:space="preserve">t </w:t>
      </w:r>
      <w:r w:rsidRPr="001728AB">
        <w:rPr>
          <w:rFonts w:ascii="Times New Roman" w:hAnsi="Times New Roman"/>
          <w:sz w:val="24"/>
          <w:szCs w:val="24"/>
        </w:rPr>
        <w:t>в июле;</w:t>
      </w:r>
    </w:p>
    <w:p w:rsidR="00051B73" w:rsidRPr="001728AB" w:rsidRDefault="00051B73" w:rsidP="001728AB">
      <w:pPr>
        <w:numPr>
          <w:ilvl w:val="0"/>
          <w:numId w:val="1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 xml:space="preserve">амплитуду; </w:t>
      </w:r>
    </w:p>
    <w:p w:rsidR="00051B73" w:rsidRPr="001728AB" w:rsidRDefault="00051B73" w:rsidP="001728AB">
      <w:pPr>
        <w:numPr>
          <w:ilvl w:val="0"/>
          <w:numId w:val="1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>годовое количество осадков;</w:t>
      </w:r>
    </w:p>
    <w:p w:rsidR="00051B73" w:rsidRPr="001728AB" w:rsidRDefault="00051B73" w:rsidP="001728AB">
      <w:pPr>
        <w:numPr>
          <w:ilvl w:val="0"/>
          <w:numId w:val="1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 xml:space="preserve">время выпадения осадков.       </w:t>
      </w:r>
    </w:p>
    <w:p w:rsidR="00051B73" w:rsidRPr="001728AB" w:rsidRDefault="00051B73" w:rsidP="001728AB">
      <w:pPr>
        <w:spacing w:after="0"/>
        <w:rPr>
          <w:rFonts w:ascii="Times New Roman" w:hAnsi="Times New Roman"/>
          <w:b/>
          <w:sz w:val="24"/>
          <w:szCs w:val="24"/>
        </w:rPr>
      </w:pPr>
      <w:r w:rsidRPr="001728AB">
        <w:rPr>
          <w:rFonts w:ascii="Times New Roman" w:hAnsi="Times New Roman"/>
          <w:b/>
          <w:sz w:val="24"/>
          <w:szCs w:val="24"/>
        </w:rPr>
        <w:t>Обращаем внимание на  то, что:</w:t>
      </w: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 xml:space="preserve">в экваториальной и субэкваториальном поясах температура практически одинакова (в пределах + 20  -  + 30 градусов), а вот </w:t>
      </w:r>
      <w:r w:rsidRPr="001728AB">
        <w:rPr>
          <w:rFonts w:ascii="Times New Roman" w:hAnsi="Times New Roman"/>
          <w:b/>
          <w:bCs/>
          <w:sz w:val="24"/>
          <w:szCs w:val="24"/>
        </w:rPr>
        <w:t xml:space="preserve">количество осадков и время их выпадения разное </w:t>
      </w:r>
      <w:r w:rsidRPr="001728AB">
        <w:rPr>
          <w:rFonts w:ascii="Times New Roman" w:hAnsi="Times New Roman"/>
          <w:sz w:val="24"/>
          <w:szCs w:val="24"/>
        </w:rPr>
        <w:t>(в экваториальном более 2000 мм круглый год, в субэкваториальном около 2000 и только летом)  -</w:t>
      </w:r>
      <w:r w:rsidRPr="001728AB">
        <w:rPr>
          <w:rFonts w:ascii="Times New Roman" w:hAnsi="Times New Roman"/>
          <w:b/>
          <w:bCs/>
          <w:sz w:val="24"/>
          <w:szCs w:val="24"/>
        </w:rPr>
        <w:t xml:space="preserve"> это и будет главным отличием</w:t>
      </w:r>
      <w:r w:rsidRPr="001728AB">
        <w:rPr>
          <w:rFonts w:ascii="Times New Roman" w:hAnsi="Times New Roman"/>
          <w:sz w:val="24"/>
          <w:szCs w:val="24"/>
        </w:rPr>
        <w:t>.</w:t>
      </w: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E306B8">
        <w:rPr>
          <w:rFonts w:ascii="Times New Roman" w:hAnsi="Times New Roman"/>
          <w:noProof/>
          <w:sz w:val="24"/>
          <w:szCs w:val="24"/>
        </w:rPr>
        <w:pict>
          <v:shape id="Рисунок 4" o:spid="_x0000_i1026" type="#_x0000_t75" style="width:448.5pt;height:197.25pt;visibility:visible">
            <v:imagedata r:id="rId8" o:title=""/>
          </v:shape>
        </w:pict>
      </w: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 xml:space="preserve">В экваториальном и тропическом поясах наблюдается </w:t>
      </w:r>
      <w:r w:rsidRPr="001728AB">
        <w:rPr>
          <w:rFonts w:ascii="Times New Roman" w:hAnsi="Times New Roman"/>
          <w:b/>
          <w:bCs/>
          <w:sz w:val="24"/>
          <w:szCs w:val="24"/>
        </w:rPr>
        <w:t>разница температур</w:t>
      </w:r>
      <w:r w:rsidRPr="001728AB">
        <w:rPr>
          <w:rFonts w:ascii="Times New Roman" w:hAnsi="Times New Roman"/>
          <w:sz w:val="24"/>
          <w:szCs w:val="24"/>
        </w:rPr>
        <w:t xml:space="preserve"> (в тропическом поясе + 10  -  + 20 градусов) и </w:t>
      </w:r>
      <w:r w:rsidRPr="001728AB">
        <w:rPr>
          <w:rFonts w:ascii="Times New Roman" w:hAnsi="Times New Roman"/>
          <w:b/>
          <w:bCs/>
          <w:sz w:val="24"/>
          <w:szCs w:val="24"/>
        </w:rPr>
        <w:t xml:space="preserve">количество осадков </w:t>
      </w:r>
      <w:r w:rsidRPr="001728AB">
        <w:rPr>
          <w:rFonts w:ascii="Times New Roman" w:hAnsi="Times New Roman"/>
          <w:sz w:val="24"/>
          <w:szCs w:val="24"/>
        </w:rPr>
        <w:t xml:space="preserve">резко отличается (экваториальный более 2000 мм круглый год, тропический менее 100 мм) </w:t>
      </w:r>
      <w:r w:rsidRPr="001728AB">
        <w:rPr>
          <w:rFonts w:ascii="Times New Roman" w:hAnsi="Times New Roman"/>
          <w:b/>
          <w:bCs/>
          <w:sz w:val="24"/>
          <w:szCs w:val="24"/>
        </w:rPr>
        <w:t>– это и будет главными отличиями.</w:t>
      </w:r>
      <w:r w:rsidRPr="001728AB">
        <w:rPr>
          <w:rFonts w:ascii="Times New Roman" w:hAnsi="Times New Roman"/>
          <w:sz w:val="24"/>
          <w:szCs w:val="24"/>
        </w:rPr>
        <w:t xml:space="preserve"> </w:t>
      </w: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E306B8">
        <w:rPr>
          <w:rFonts w:ascii="Times New Roman" w:hAnsi="Times New Roman"/>
          <w:noProof/>
          <w:sz w:val="24"/>
          <w:szCs w:val="24"/>
        </w:rPr>
        <w:pict>
          <v:shape id="Рисунок 10" o:spid="_x0000_i1027" type="#_x0000_t75" style="width:465.75pt;height:168.75pt;visibility:visible">
            <v:imagedata r:id="rId9" o:title=""/>
          </v:shape>
        </w:pict>
      </w: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>Вывод.</w:t>
      </w:r>
    </w:p>
    <w:p w:rsidR="00051B73" w:rsidRPr="001728AB" w:rsidRDefault="00051B73" w:rsidP="001728AB">
      <w:pPr>
        <w:numPr>
          <w:ilvl w:val="0"/>
          <w:numId w:val="4"/>
        </w:numPr>
        <w:spacing w:after="0" w:line="264" w:lineRule="auto"/>
        <w:ind w:left="0"/>
        <w:rPr>
          <w:rFonts w:ascii="Times New Roman" w:hAnsi="Times New Roman"/>
          <w:noProof/>
          <w:sz w:val="24"/>
          <w:szCs w:val="24"/>
        </w:rPr>
      </w:pPr>
      <w:r w:rsidRPr="001728AB">
        <w:rPr>
          <w:rFonts w:ascii="Times New Roman" w:hAnsi="Times New Roman"/>
          <w:noProof/>
          <w:sz w:val="24"/>
          <w:szCs w:val="24"/>
        </w:rPr>
        <w:t xml:space="preserve">в экваториальной и субэкваториальном поясах температура практически одинакова ( в пределах </w:t>
      </w:r>
      <w:r w:rsidRPr="001728AB">
        <w:rPr>
          <w:rFonts w:ascii="Times New Roman" w:hAnsi="Times New Roman"/>
          <w:sz w:val="24"/>
          <w:szCs w:val="24"/>
        </w:rPr>
        <w:t>+ 20  -  + 30 градусов), а вот</w:t>
      </w:r>
      <w:r w:rsidRPr="001728AB">
        <w:rPr>
          <w:rFonts w:ascii="Times New Roman" w:hAnsi="Times New Roman"/>
          <w:noProof/>
          <w:sz w:val="24"/>
          <w:szCs w:val="24"/>
        </w:rPr>
        <w:t xml:space="preserve"> количество осадков и время их выпадения разное ( в эваториальном более 2000 мм круглый год, в субэкваториальном около 2000 и только летом)  -</w:t>
      </w:r>
      <w:r w:rsidRPr="001728AB">
        <w:rPr>
          <w:rFonts w:ascii="Times New Roman" w:hAnsi="Times New Roman"/>
          <w:b/>
          <w:noProof/>
          <w:sz w:val="24"/>
          <w:szCs w:val="24"/>
        </w:rPr>
        <w:t>это и будет главным отличием</w:t>
      </w:r>
      <w:r w:rsidRPr="001728AB">
        <w:rPr>
          <w:rFonts w:ascii="Times New Roman" w:hAnsi="Times New Roman"/>
          <w:noProof/>
          <w:sz w:val="24"/>
          <w:szCs w:val="24"/>
        </w:rPr>
        <w:t>.</w:t>
      </w:r>
    </w:p>
    <w:p w:rsidR="00051B73" w:rsidRPr="001728AB" w:rsidRDefault="00051B73" w:rsidP="001728AB">
      <w:pPr>
        <w:numPr>
          <w:ilvl w:val="0"/>
          <w:numId w:val="4"/>
        </w:numPr>
        <w:spacing w:after="0" w:line="264" w:lineRule="auto"/>
        <w:ind w:left="0"/>
        <w:rPr>
          <w:rFonts w:ascii="Times New Roman" w:hAnsi="Times New Roman"/>
          <w:b/>
          <w:sz w:val="24"/>
          <w:szCs w:val="24"/>
        </w:rPr>
      </w:pPr>
      <w:r w:rsidRPr="001728AB">
        <w:rPr>
          <w:rFonts w:ascii="Times New Roman" w:hAnsi="Times New Roman"/>
          <w:noProof/>
          <w:sz w:val="24"/>
          <w:szCs w:val="24"/>
        </w:rPr>
        <w:t xml:space="preserve"> в экваториальном и тропическом поясах наблюдается разница температур(в тропическом поясе </w:t>
      </w:r>
      <w:r w:rsidRPr="001728AB">
        <w:rPr>
          <w:rFonts w:ascii="Times New Roman" w:hAnsi="Times New Roman"/>
          <w:sz w:val="24"/>
          <w:szCs w:val="24"/>
        </w:rPr>
        <w:t xml:space="preserve">+ 10  -  + 20 градусов) и количество осадков резко отличается (экваториальный более 2000 мм круглый год, тропический менее 100 мм) </w:t>
      </w:r>
      <w:r w:rsidRPr="001728AB">
        <w:rPr>
          <w:rFonts w:ascii="Times New Roman" w:hAnsi="Times New Roman"/>
          <w:b/>
          <w:sz w:val="24"/>
          <w:szCs w:val="24"/>
        </w:rPr>
        <w:t>– это и будет главными отличиями.</w:t>
      </w:r>
    </w:p>
    <w:p w:rsidR="00051B73" w:rsidRPr="001728AB" w:rsidRDefault="00051B73" w:rsidP="001728AB">
      <w:pPr>
        <w:numPr>
          <w:ilvl w:val="0"/>
          <w:numId w:val="4"/>
        </w:numPr>
        <w:spacing w:after="0" w:line="264" w:lineRule="auto"/>
        <w:ind w:left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 xml:space="preserve">в субэкваториальном и тропическом </w:t>
      </w:r>
      <w:r w:rsidRPr="001728AB">
        <w:rPr>
          <w:rFonts w:ascii="Times New Roman" w:hAnsi="Times New Roman"/>
          <w:b/>
          <w:sz w:val="24"/>
          <w:szCs w:val="24"/>
        </w:rPr>
        <w:t>главным отличием время выпадения и количество осадков</w:t>
      </w:r>
      <w:r w:rsidRPr="001728AB">
        <w:rPr>
          <w:rFonts w:ascii="Times New Roman" w:hAnsi="Times New Roman"/>
          <w:sz w:val="24"/>
          <w:szCs w:val="24"/>
        </w:rPr>
        <w:t xml:space="preserve"> (в субэкваториальном только летом и около 2000 мм, в тропическом менее 100 мм)</w:t>
      </w:r>
    </w:p>
    <w:p w:rsidR="00051B73" w:rsidRPr="001728AB" w:rsidRDefault="00051B73" w:rsidP="001728AB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>Умышленно не называем точных цифр, чтобы у учеников сохранилась в памяти информация общего характера.</w:t>
      </w:r>
    </w:p>
    <w:p w:rsidR="00051B73" w:rsidRPr="001728AB" w:rsidRDefault="00051B73" w:rsidP="001728AB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>Затем добавляем климатограмму субтропического пояса. В сравнении находим следующие отличия:</w:t>
      </w:r>
    </w:p>
    <w:p w:rsidR="00051B73" w:rsidRPr="001728AB" w:rsidRDefault="00051B73" w:rsidP="001728AB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>1.</w:t>
      </w:r>
      <w:r w:rsidRPr="001728AB">
        <w:rPr>
          <w:rFonts w:ascii="Times New Roman" w:hAnsi="Times New Roman"/>
          <w:sz w:val="24"/>
          <w:szCs w:val="24"/>
        </w:rPr>
        <w:tab/>
        <w:t xml:space="preserve">зимние t опускаются до + 10 градусов, но бывают ниже нуля; </w:t>
      </w:r>
    </w:p>
    <w:p w:rsidR="00051B73" w:rsidRPr="001728AB" w:rsidRDefault="00051B73" w:rsidP="001728AB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>2.</w:t>
      </w:r>
      <w:r w:rsidRPr="001728AB">
        <w:rPr>
          <w:rFonts w:ascii="Times New Roman" w:hAnsi="Times New Roman"/>
          <w:sz w:val="24"/>
          <w:szCs w:val="24"/>
        </w:rPr>
        <w:tab/>
        <w:t>осадки выпадают только зимой.</w:t>
      </w: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E306B8">
        <w:rPr>
          <w:rFonts w:ascii="Times New Roman" w:hAnsi="Times New Roman"/>
          <w:noProof/>
          <w:sz w:val="24"/>
          <w:szCs w:val="24"/>
        </w:rPr>
        <w:pict>
          <v:shape id="Рисунок 13" o:spid="_x0000_i1028" type="#_x0000_t75" style="width:466.5pt;height:152.25pt;visibility:visible">
            <v:imagedata r:id="rId10" o:title=""/>
          </v:shape>
        </w:pict>
      </w:r>
    </w:p>
    <w:p w:rsidR="00051B73" w:rsidRDefault="00051B73" w:rsidP="001728AB">
      <w:pPr>
        <w:spacing w:after="0"/>
        <w:rPr>
          <w:rFonts w:ascii="Times New Roman" w:hAnsi="Times New Roman"/>
          <w:noProof/>
          <w:sz w:val="24"/>
          <w:szCs w:val="24"/>
        </w:rPr>
      </w:pPr>
      <w:r w:rsidRPr="001728AB">
        <w:rPr>
          <w:rFonts w:ascii="Times New Roman" w:hAnsi="Times New Roman"/>
          <w:noProof/>
          <w:sz w:val="24"/>
          <w:szCs w:val="24"/>
        </w:rPr>
        <w:t xml:space="preserve">Возвращаемся к нашей таблице. Из таблицы видно, что мы рассматрели теплые климатические пояса( экваториальный, субэкваториальный, тропический и субтропический), где температура не опускается ниже нуля. </w:t>
      </w:r>
      <w:r w:rsidRPr="001728AB">
        <w:rPr>
          <w:rFonts w:ascii="Times New Roman" w:hAnsi="Times New Roman"/>
          <w:b/>
          <w:noProof/>
          <w:sz w:val="24"/>
          <w:szCs w:val="24"/>
        </w:rPr>
        <w:t>Это и есть их главная</w:t>
      </w:r>
      <w:r w:rsidRPr="001728AB">
        <w:rPr>
          <w:rFonts w:ascii="Times New Roman" w:hAnsi="Times New Roman"/>
          <w:noProof/>
          <w:sz w:val="24"/>
          <w:szCs w:val="24"/>
        </w:rPr>
        <w:t xml:space="preserve"> </w:t>
      </w:r>
      <w:r w:rsidRPr="001728AB">
        <w:rPr>
          <w:rFonts w:ascii="Times New Roman" w:hAnsi="Times New Roman"/>
          <w:b/>
          <w:noProof/>
          <w:sz w:val="24"/>
          <w:szCs w:val="24"/>
        </w:rPr>
        <w:t>особенность</w:t>
      </w:r>
      <w:r w:rsidRPr="001728AB">
        <w:rPr>
          <w:rFonts w:ascii="Times New Roman" w:hAnsi="Times New Roman"/>
          <w:noProof/>
          <w:sz w:val="24"/>
          <w:szCs w:val="24"/>
        </w:rPr>
        <w:t>. А теперь рассмотрим умеренный  холодный пояс освещенности. Давайте вспомним какие климатические пояса туда входят.</w:t>
      </w:r>
    </w:p>
    <w:p w:rsidR="00051B73" w:rsidRDefault="00051B73" w:rsidP="001728AB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85"/>
        <w:gridCol w:w="1534"/>
        <w:gridCol w:w="1534"/>
        <w:gridCol w:w="2303"/>
        <w:gridCol w:w="1915"/>
      </w:tblGrid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Климатический пояс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Температура в январе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Температура в июле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 xml:space="preserve">Годовое количество осадков 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Время выпадения осадков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экваториальный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+ 24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+ 24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Очень много весь год, более 2000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Субэкваториальный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+ 24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+ 32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Очень много весь год, около 2000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летом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тропический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+24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+ 32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Менее 200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субтропический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Выше нуля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+ 32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Около 1500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зимой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умеренный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 xml:space="preserve">Ниже нуля   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+ 20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От 400 до 800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субарктический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 xml:space="preserve">Ниже нуля   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Не выше +15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Около 500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летом</w:t>
            </w:r>
          </w:p>
        </w:tc>
      </w:tr>
      <w:tr w:rsidR="00051B73" w:rsidRPr="0092790B">
        <w:tc>
          <w:tcPr>
            <w:tcW w:w="176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арктический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 xml:space="preserve">Ниже нуля   </w:t>
            </w:r>
          </w:p>
        </w:tc>
        <w:tc>
          <w:tcPr>
            <w:tcW w:w="143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Не выше +10</w:t>
            </w:r>
          </w:p>
        </w:tc>
        <w:tc>
          <w:tcPr>
            <w:tcW w:w="2743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Около 200 мм</w:t>
            </w:r>
          </w:p>
        </w:tc>
        <w:tc>
          <w:tcPr>
            <w:tcW w:w="2196" w:type="dxa"/>
          </w:tcPr>
          <w:p w:rsidR="00051B73" w:rsidRPr="0092790B" w:rsidRDefault="00051B73" w:rsidP="001728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90B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</w:tr>
    </w:tbl>
    <w:p w:rsidR="00051B73" w:rsidRPr="001728AB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</w:p>
    <w:p w:rsidR="00051B73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E306B8">
        <w:rPr>
          <w:rFonts w:ascii="Times New Roman" w:hAnsi="Times New Roman"/>
          <w:noProof/>
          <w:sz w:val="24"/>
          <w:szCs w:val="24"/>
        </w:rPr>
        <w:pict>
          <v:shape id="Рисунок 16" o:spid="_x0000_i1029" type="#_x0000_t75" style="width:468pt;height:234.75pt;visibility:visible">
            <v:imagedata r:id="rId11" o:title=""/>
          </v:shape>
        </w:pic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1728AB">
        <w:rPr>
          <w:rFonts w:ascii="Times New Roman" w:hAnsi="Times New Roman"/>
          <w:sz w:val="24"/>
          <w:szCs w:val="24"/>
        </w:rPr>
        <w:t>А сейчас разберем климатограммы умеренного пояса в Евразии.  Как мы знаем, из-за большой протяженности с запада  на восток на территории Евразии в умеренном поясе выделяются пять типов климата: морской, умеренно – континентальный, континентальный, резкоконтинентальный, муссонный. Это связано с континентальностью, которая характеризуется увеличением амплитуды годовых температур и уменьшению количества осадков с запада на восток.  Рассмотрим климатограммы.</w: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E306B8">
        <w:rPr>
          <w:rFonts w:ascii="Times New Roman" w:hAnsi="Times New Roman"/>
          <w:noProof/>
          <w:sz w:val="24"/>
          <w:szCs w:val="24"/>
        </w:rPr>
        <w:pict>
          <v:shape id="Рисунок 19" o:spid="_x0000_i1030" type="#_x0000_t75" style="width:417pt;height:178.5pt;visibility:visible">
            <v:imagedata r:id="rId12" o:title=""/>
          </v:shape>
        </w:pic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CD2C57">
        <w:rPr>
          <w:rFonts w:ascii="Times New Roman" w:hAnsi="Times New Roman"/>
          <w:sz w:val="24"/>
          <w:szCs w:val="24"/>
        </w:rPr>
        <w:t>Надо обратить внимание учащихся, что муссонный тип распространён на всем Тихоокеанском побережье Евразии,  где летом дуют муссонные ветры, приносящие с Тихого океана влажный воздух.</w: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E306B8">
        <w:rPr>
          <w:rFonts w:ascii="Times New Roman" w:hAnsi="Times New Roman"/>
          <w:noProof/>
          <w:sz w:val="24"/>
          <w:szCs w:val="24"/>
        </w:rPr>
        <w:pict>
          <v:shape id="Рисунок 22" o:spid="_x0000_i1031" type="#_x0000_t75" style="width:465pt;height:203.25pt;visibility:visible">
            <v:imagedata r:id="rId13" o:title=""/>
          </v:shape>
        </w:pic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CD2C57">
        <w:rPr>
          <w:rFonts w:ascii="Times New Roman" w:hAnsi="Times New Roman"/>
          <w:sz w:val="24"/>
          <w:szCs w:val="24"/>
        </w:rPr>
        <w:t>После того, как мы рассмотрели климатограммы всех климатических поясов</w:t>
      </w:r>
      <w:r>
        <w:rPr>
          <w:rFonts w:ascii="Times New Roman" w:hAnsi="Times New Roman"/>
          <w:sz w:val="24"/>
          <w:szCs w:val="24"/>
        </w:rPr>
        <w:t>,</w:t>
      </w:r>
      <w:r w:rsidRPr="00CD2C57">
        <w:rPr>
          <w:rFonts w:ascii="Times New Roman" w:hAnsi="Times New Roman"/>
          <w:sz w:val="24"/>
          <w:szCs w:val="24"/>
        </w:rPr>
        <w:t xml:space="preserve"> переходим к выполнению заданий из КИМа.</w:t>
      </w:r>
    </w:p>
    <w:p w:rsidR="00051B73" w:rsidRPr="00CD2C57" w:rsidRDefault="00051B73" w:rsidP="001728AB">
      <w:pPr>
        <w:spacing w:after="0"/>
        <w:rPr>
          <w:rFonts w:ascii="Times New Roman" w:hAnsi="Times New Roman"/>
          <w:b/>
          <w:sz w:val="24"/>
          <w:szCs w:val="24"/>
        </w:rPr>
      </w:pPr>
      <w:r w:rsidRPr="00CD2C57">
        <w:rPr>
          <w:rFonts w:ascii="Times New Roman" w:hAnsi="Times New Roman"/>
          <w:b/>
          <w:sz w:val="24"/>
          <w:szCs w:val="24"/>
        </w:rPr>
        <w:t xml:space="preserve">Алгоритм выполнения задания: </w: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CD2C57">
        <w:rPr>
          <w:rFonts w:ascii="Times New Roman" w:hAnsi="Times New Roman"/>
          <w:sz w:val="24"/>
          <w:szCs w:val="24"/>
        </w:rPr>
        <w:t>1.По климатограмме определяем, к какому полушарию (северному или южному) она относится.</w: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CD2C57">
        <w:rPr>
          <w:rFonts w:ascii="Times New Roman" w:hAnsi="Times New Roman"/>
          <w:sz w:val="24"/>
          <w:szCs w:val="24"/>
        </w:rPr>
        <w:t>2.Находим данные в задании точки в этом полушарии, записываем их и по атласу 7 класса определяем в каких климатических поясах они находятся (напротив каждой точки записываем эти пояса).</w: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CD2C57">
        <w:rPr>
          <w:rFonts w:ascii="Times New Roman" w:hAnsi="Times New Roman"/>
          <w:sz w:val="24"/>
          <w:szCs w:val="24"/>
        </w:rPr>
        <w:t>3.Анализируем климатограмму и определяем</w:t>
      </w:r>
      <w:r>
        <w:rPr>
          <w:rFonts w:ascii="Times New Roman" w:hAnsi="Times New Roman"/>
          <w:sz w:val="24"/>
          <w:szCs w:val="24"/>
        </w:rPr>
        <w:t>,</w:t>
      </w:r>
      <w:r w:rsidRPr="00CD2C57">
        <w:rPr>
          <w:rFonts w:ascii="Times New Roman" w:hAnsi="Times New Roman"/>
          <w:sz w:val="24"/>
          <w:szCs w:val="24"/>
        </w:rPr>
        <w:t xml:space="preserve"> какому климатическому поясу она соответствует.</w: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CD2C57">
        <w:rPr>
          <w:rFonts w:ascii="Times New Roman" w:hAnsi="Times New Roman"/>
          <w:sz w:val="24"/>
          <w:szCs w:val="24"/>
        </w:rPr>
        <w:t>4. Делаем вывод, для какой точки из нами записанных она подходит.</w:t>
      </w:r>
    </w:p>
    <w:p w:rsidR="00051B73" w:rsidRPr="00CD2C57" w:rsidRDefault="00051B73" w:rsidP="001728AB">
      <w:pPr>
        <w:spacing w:after="0"/>
        <w:rPr>
          <w:rFonts w:ascii="Times New Roman" w:hAnsi="Times New Roman"/>
          <w:b/>
          <w:sz w:val="24"/>
          <w:szCs w:val="24"/>
        </w:rPr>
      </w:pPr>
      <w:r w:rsidRPr="00CD2C57">
        <w:rPr>
          <w:rFonts w:ascii="Times New Roman" w:hAnsi="Times New Roman"/>
          <w:b/>
          <w:sz w:val="24"/>
          <w:szCs w:val="24"/>
        </w:rPr>
        <w:t>Пример.</w: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CD2C57">
        <w:rPr>
          <w:rFonts w:ascii="Times New Roman" w:hAnsi="Times New Roman"/>
          <w:sz w:val="24"/>
          <w:szCs w:val="24"/>
        </w:rPr>
        <w:t>Проанализируйте климатограмму и определите, какой буквой на карте обозначен пункт, характеристики климата которого отражены в климатограмме.</w: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E306B8">
        <w:rPr>
          <w:rFonts w:ascii="Verdana" w:hAnsi="Verdana"/>
          <w:noProof/>
          <w:color w:val="000000"/>
          <w:sz w:val="24"/>
          <w:szCs w:val="24"/>
        </w:rPr>
        <w:pict>
          <v:shape id="_x0000_i1032" type="#_x0000_t75" alt="https://geo-oge.sdamgia.ru/get_file?id=230" style="width:308.25pt;height:269.25pt;visibility:visible">
            <v:imagedata r:id="rId14" o:title=""/>
          </v:shape>
        </w:pic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CD2C57">
        <w:rPr>
          <w:rFonts w:ascii="Times New Roman" w:hAnsi="Times New Roman"/>
          <w:sz w:val="24"/>
          <w:szCs w:val="24"/>
        </w:rPr>
        <w:t>Определяем полушарие:  смотрим график хода температур (если температура января ниже температуры июля, то январь это зима и это северное полушарие) и делаем вывод, что данная климатогграмма соответствует северному полушарию.</w: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CD2C57">
        <w:rPr>
          <w:rFonts w:ascii="Times New Roman" w:hAnsi="Times New Roman"/>
          <w:sz w:val="24"/>
          <w:szCs w:val="24"/>
        </w:rPr>
        <w:t>Записываем точки расположенные в северном полушарии и по атласу 7 класса (страница 12) определяем для них климатические пояса:</w: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CD2C57">
        <w:rPr>
          <w:rFonts w:ascii="Times New Roman" w:hAnsi="Times New Roman"/>
          <w:sz w:val="24"/>
          <w:szCs w:val="24"/>
        </w:rPr>
        <w:t>точка А – умеренный пояс</w:t>
      </w:r>
    </w:p>
    <w:p w:rsidR="00051B73" w:rsidRPr="00CD2C57" w:rsidRDefault="00051B73" w:rsidP="001728AB">
      <w:pPr>
        <w:spacing w:after="0"/>
        <w:rPr>
          <w:rFonts w:ascii="Times New Roman" w:hAnsi="Times New Roman"/>
          <w:sz w:val="24"/>
          <w:szCs w:val="24"/>
        </w:rPr>
      </w:pPr>
      <w:r w:rsidRPr="00CD2C57">
        <w:rPr>
          <w:rFonts w:ascii="Times New Roman" w:hAnsi="Times New Roman"/>
          <w:sz w:val="24"/>
          <w:szCs w:val="24"/>
        </w:rPr>
        <w:t>точка В – субтропический пояс</w:t>
      </w:r>
    </w:p>
    <w:p w:rsidR="00051B73" w:rsidRPr="00CD2C57" w:rsidRDefault="00051B73" w:rsidP="001728AB">
      <w:pPr>
        <w:spacing w:after="120" w:line="264" w:lineRule="auto"/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color w:val="000000"/>
          <w:sz w:val="24"/>
          <w:szCs w:val="24"/>
        </w:rPr>
        <w:t>Анализируем климатограмму: в течении года температуры положительные (это теплый пояс освещенности), осадки выпадают зимой – это субтропический пояс.</w:t>
      </w:r>
    </w:p>
    <w:p w:rsidR="00051B73" w:rsidRPr="00CD2C57" w:rsidRDefault="00051B73" w:rsidP="001728AB">
      <w:pPr>
        <w:spacing w:after="120" w:line="264" w:lineRule="auto"/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color w:val="000000"/>
          <w:sz w:val="24"/>
          <w:szCs w:val="24"/>
        </w:rPr>
        <w:t>Делаем вывод: климатограмма соответствует точке В.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Но иногда в задания попадаются не стандартные климатограммы. Разберем такие примеры.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Проанализируйте климатограмму и определите, какой буквой на карте обозначен пункт, характеристики климата которого отражены в климато-грамме.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E306B8">
        <w:rPr>
          <w:rFonts w:ascii="Verdana" w:hAnsi="Verdana"/>
          <w:noProof/>
          <w:color w:val="000000"/>
          <w:sz w:val="24"/>
          <w:szCs w:val="24"/>
        </w:rPr>
        <w:pict>
          <v:shape id="Рисунок 12" o:spid="_x0000_i1033" type="#_x0000_t75" alt="https://geo-oge.sdamgia.ru/get_file?id=318" style="width:256.5pt;height:4in;visibility:visible">
            <v:imagedata r:id="rId15" o:title=""/>
          </v:shape>
        </w:pic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Определяем полушарие:  смотрим график хода температур (температура января выше температуры июля, январь это лето и это южное полушарие) и делаем вывод, что данная климатогграмма соответствует южному полушарию.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Записываем точки расположенные в южном полушарии и по атласу 7 класса( страница 12) определяем для них климатические пояса: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 xml:space="preserve">   точка В – тропический пояс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 xml:space="preserve">  точка Д – тропический пояс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Обращаем внимание учеников, что хотя точки и расположены в одном поясе, но точка В находится на побережье, а точка Д внутри материка.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Анализируем климатограмму: так как пояс одинаковый рассматриваем количество и время выпадения осадков: выпадают достаточно много круглый год, значит климат влажный.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Делаем вывод: климатограмма соответствует точки В, так как она расположена на побережье и соответствует тропическому влажному климату.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Пример 3.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Пранализируйте климатограмму и определите, какой буквой на карте обозначен пункт, характеристики клим</w:t>
      </w:r>
      <w:r>
        <w:rPr>
          <w:rFonts w:ascii="Times New Roman" w:hAnsi="Times New Roman"/>
          <w:noProof/>
          <w:sz w:val="24"/>
          <w:szCs w:val="24"/>
        </w:rPr>
        <w:t>ата которого отражены в климато</w:t>
      </w:r>
      <w:r w:rsidRPr="00CD2C57">
        <w:rPr>
          <w:rFonts w:ascii="Times New Roman" w:hAnsi="Times New Roman"/>
          <w:noProof/>
          <w:sz w:val="24"/>
          <w:szCs w:val="24"/>
        </w:rPr>
        <w:t>грамме.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E306B8">
        <w:rPr>
          <w:rFonts w:ascii="Verdana" w:hAnsi="Verdana"/>
          <w:noProof/>
          <w:color w:val="000000"/>
          <w:sz w:val="24"/>
          <w:szCs w:val="24"/>
        </w:rPr>
        <w:pict>
          <v:shape id="_x0000_i1034" type="#_x0000_t75" alt="https://geo-oge.sdamgia.ru/get_file?id=306" style="width:254.25pt;height:262.5pt;visibility:visible">
            <v:imagedata r:id="rId16" o:title=""/>
          </v:shape>
        </w:pic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Определяем полушарие:  смотрим график хода температур (температура января ниже температуры июля, январь это зима и это северное полушарие) и делаем вывод, что данная климатогграмма соответствует северному полушарию.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Записываем точки расположенные в северном полушарии и по атласу 7 класса( страница 12) определяем для них климатические пояса: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 xml:space="preserve">  точка В – субтропический пояс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точка С – субтропический пояс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Обращаем внимание учеников, что точки расположены в одном климатическом поясе, но точка В на побережье Атлантического океана, а точка С Тихого океана.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Анализируем климатограмму: так как пояс одинаковый рассматриваем количество и время выпадения осадков: много выпадает преимущественно летом и осенью, значит климат муссонный.</w:t>
      </w:r>
    </w:p>
    <w:p w:rsidR="00051B73" w:rsidRDefault="00051B73" w:rsidP="00CD2C57">
      <w:pPr>
        <w:rPr>
          <w:rFonts w:ascii="Times New Roman" w:hAnsi="Times New Roman"/>
          <w:noProof/>
          <w:sz w:val="24"/>
          <w:szCs w:val="24"/>
        </w:rPr>
      </w:pPr>
      <w:r w:rsidRPr="00CD2C57">
        <w:rPr>
          <w:rFonts w:ascii="Times New Roman" w:hAnsi="Times New Roman"/>
          <w:noProof/>
          <w:sz w:val="24"/>
          <w:szCs w:val="24"/>
        </w:rPr>
        <w:t>Делаем вывод: климатограмма соответствует точки С, так как она расположена на побережье Тихого океана, где летом дуют ветры муссоны и приносят влагу соответственно это субтропическому муссонному климата.</w:t>
      </w:r>
    </w:p>
    <w:p w:rsidR="00051B73" w:rsidRDefault="00051B73" w:rsidP="00CD2C57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После изучения предложенного материала вы можете перейти к выполнению тестовых заданий.</w:t>
      </w:r>
    </w:p>
    <w:p w:rsidR="00051B73" w:rsidRPr="00CD2C57" w:rsidRDefault="00051B73" w:rsidP="00CD2C57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Желаем удачи!</w:t>
      </w:r>
    </w:p>
    <w:p w:rsidR="00051B73" w:rsidRPr="001728AB" w:rsidRDefault="00051B73" w:rsidP="001728AB">
      <w:pPr>
        <w:pStyle w:val="ListParagraph"/>
        <w:spacing w:after="0"/>
        <w:ind w:left="1065"/>
        <w:rPr>
          <w:rFonts w:ascii="Times New Roman" w:hAnsi="Times New Roman"/>
          <w:sz w:val="24"/>
          <w:szCs w:val="24"/>
        </w:rPr>
      </w:pPr>
    </w:p>
    <w:sectPr w:rsidR="00051B73" w:rsidRPr="001728AB" w:rsidSect="00493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B73" w:rsidRDefault="00051B73" w:rsidP="00A666CA">
      <w:pPr>
        <w:spacing w:after="0" w:line="240" w:lineRule="auto"/>
      </w:pPr>
      <w:r>
        <w:separator/>
      </w:r>
    </w:p>
  </w:endnote>
  <w:endnote w:type="continuationSeparator" w:id="0">
    <w:p w:rsidR="00051B73" w:rsidRDefault="00051B73" w:rsidP="00A66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B73" w:rsidRDefault="00051B73" w:rsidP="00A666CA">
      <w:pPr>
        <w:spacing w:after="0" w:line="240" w:lineRule="auto"/>
      </w:pPr>
      <w:r>
        <w:separator/>
      </w:r>
    </w:p>
  </w:footnote>
  <w:footnote w:type="continuationSeparator" w:id="0">
    <w:p w:rsidR="00051B73" w:rsidRDefault="00051B73" w:rsidP="00A66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13D61"/>
    <w:multiLevelType w:val="hybridMultilevel"/>
    <w:tmpl w:val="EE9C6D90"/>
    <w:lvl w:ilvl="0" w:tplc="B080A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BAF9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2049D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24363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64F4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14FBB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1ADDC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A09B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3A438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E110B8"/>
    <w:multiLevelType w:val="hybridMultilevel"/>
    <w:tmpl w:val="07EC4E4A"/>
    <w:lvl w:ilvl="0" w:tplc="D8A6F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1E5E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A4487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D8AF9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D6309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6E3E2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26EC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487B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4383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6C932A6"/>
    <w:multiLevelType w:val="hybridMultilevel"/>
    <w:tmpl w:val="1706B812"/>
    <w:lvl w:ilvl="0" w:tplc="E062C3D4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772573A"/>
    <w:multiLevelType w:val="hybridMultilevel"/>
    <w:tmpl w:val="3F6C646E"/>
    <w:lvl w:ilvl="0" w:tplc="64EE8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C60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52CDF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F8467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E8957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6C1C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FE00A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1401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64383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B15375A"/>
    <w:multiLevelType w:val="hybridMultilevel"/>
    <w:tmpl w:val="0CEE6102"/>
    <w:lvl w:ilvl="0" w:tplc="632A9CC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04A66AD"/>
    <w:multiLevelType w:val="hybridMultilevel"/>
    <w:tmpl w:val="C08EA9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48A7820"/>
    <w:multiLevelType w:val="hybridMultilevel"/>
    <w:tmpl w:val="FDAA3012"/>
    <w:lvl w:ilvl="0" w:tplc="E36E8C4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428F"/>
    <w:rsid w:val="00051B73"/>
    <w:rsid w:val="001728AB"/>
    <w:rsid w:val="0021428F"/>
    <w:rsid w:val="00493329"/>
    <w:rsid w:val="00590B5E"/>
    <w:rsid w:val="0092790B"/>
    <w:rsid w:val="009F79D1"/>
    <w:rsid w:val="00A666CA"/>
    <w:rsid w:val="00BF7B82"/>
    <w:rsid w:val="00CD2C57"/>
    <w:rsid w:val="00D12778"/>
    <w:rsid w:val="00D22920"/>
    <w:rsid w:val="00D26EAD"/>
    <w:rsid w:val="00E05A7D"/>
    <w:rsid w:val="00E306B8"/>
    <w:rsid w:val="00EA49C8"/>
    <w:rsid w:val="00F03F7F"/>
    <w:rsid w:val="00F74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32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1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42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728AB"/>
    <w:pPr>
      <w:ind w:left="720"/>
    </w:pPr>
  </w:style>
  <w:style w:type="paragraph" w:customStyle="1" w:styleId="11">
    <w:name w:val="Знак Знак11"/>
    <w:basedOn w:val="Normal"/>
    <w:uiPriority w:val="99"/>
    <w:rsid w:val="00A666C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A66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666C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A66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666C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64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5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5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5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5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5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5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5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5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5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</TotalTime>
  <Pages>8</Pages>
  <Words>1324</Words>
  <Characters>7553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31-7</cp:lastModifiedBy>
  <cp:revision>6</cp:revision>
  <dcterms:created xsi:type="dcterms:W3CDTF">2020-10-26T17:26:00Z</dcterms:created>
  <dcterms:modified xsi:type="dcterms:W3CDTF">2024-01-17T13:26:00Z</dcterms:modified>
</cp:coreProperties>
</file>